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9C23AC" w14:textId="3D9C6C1D" w:rsidR="0099379D" w:rsidRDefault="0099379D" w:rsidP="0099379D">
      <w:pPr>
        <w:jc w:val="both"/>
      </w:pPr>
    </w:p>
    <w:p w14:paraId="58F9D824" w14:textId="77777777" w:rsidR="00E843ED" w:rsidRDefault="00E843ED" w:rsidP="0099379D">
      <w:pPr>
        <w:jc w:val="both"/>
        <w:rPr>
          <w:rStyle w:val="BookTitle"/>
          <w:b w:val="0"/>
          <w:bCs w:val="0"/>
          <w:i w:val="0"/>
          <w:iCs w:val="0"/>
          <w:spacing w:val="0"/>
        </w:rPr>
      </w:pPr>
    </w:p>
    <w:p w14:paraId="03E5C59B" w14:textId="77777777" w:rsidR="00E843ED" w:rsidRDefault="00E843ED" w:rsidP="0099379D">
      <w:pPr>
        <w:jc w:val="both"/>
        <w:rPr>
          <w:rStyle w:val="BookTitle"/>
          <w:b w:val="0"/>
          <w:bCs w:val="0"/>
          <w:i w:val="0"/>
          <w:iCs w:val="0"/>
          <w:spacing w:val="0"/>
        </w:rPr>
      </w:pPr>
    </w:p>
    <w:p w14:paraId="20DA8DB3" w14:textId="77777777" w:rsidR="00E843ED" w:rsidRDefault="00927238" w:rsidP="0099379D">
      <w:pPr>
        <w:jc w:val="both"/>
        <w:rPr>
          <w:rStyle w:val="BookTitle"/>
          <w:b w:val="0"/>
          <w:bCs w:val="0"/>
          <w:i w:val="0"/>
          <w:iCs w:val="0"/>
          <w:spacing w:val="0"/>
        </w:rPr>
      </w:pPr>
      <w:r>
        <w:rPr>
          <w:rStyle w:val="BookTitle"/>
          <w:b w:val="0"/>
          <w:bCs w:val="0"/>
          <w:i w:val="0"/>
          <w:iCs w:val="0"/>
          <w:spacing w:val="0"/>
        </w:rPr>
        <w:t>Dear Parent/Carer</w:t>
      </w:r>
    </w:p>
    <w:p w14:paraId="2EAFCDEF" w14:textId="3941EA7D" w:rsidR="00E843ED" w:rsidRDefault="003A1F96" w:rsidP="0099379D">
      <w:pPr>
        <w:jc w:val="both"/>
        <w:rPr>
          <w:rStyle w:val="BookTitle"/>
          <w:b w:val="0"/>
          <w:bCs w:val="0"/>
          <w:i w:val="0"/>
          <w:iCs w:val="0"/>
          <w:spacing w:val="0"/>
        </w:rPr>
      </w:pPr>
      <w:r>
        <w:rPr>
          <w:rStyle w:val="BookTitle"/>
          <w:b w:val="0"/>
          <w:bCs w:val="0"/>
          <w:i w:val="0"/>
          <w:iCs w:val="0"/>
          <w:spacing w:val="0"/>
        </w:rPr>
        <w:t>If your child has been diagnosed with asthma and prescribed an inhaler</w:t>
      </w:r>
      <w:r w:rsidR="00FA580B">
        <w:rPr>
          <w:rStyle w:val="BookTitle"/>
          <w:b w:val="0"/>
          <w:bCs w:val="0"/>
          <w:i w:val="0"/>
          <w:iCs w:val="0"/>
          <w:spacing w:val="0"/>
        </w:rPr>
        <w:t>;</w:t>
      </w:r>
      <w:r>
        <w:rPr>
          <w:rStyle w:val="BookTitle"/>
          <w:b w:val="0"/>
          <w:bCs w:val="0"/>
          <w:i w:val="0"/>
          <w:iCs w:val="0"/>
          <w:spacing w:val="0"/>
        </w:rPr>
        <w:t xml:space="preserve"> e</w:t>
      </w:r>
      <w:r w:rsidR="00927238">
        <w:rPr>
          <w:rStyle w:val="BookTitle"/>
          <w:b w:val="0"/>
          <w:bCs w:val="0"/>
          <w:i w:val="0"/>
          <w:iCs w:val="0"/>
          <w:spacing w:val="0"/>
        </w:rPr>
        <w:t>mergency salbutamol inhalers are available in school and can be used where written consent for their use is given by a parent or carer. Please find further information regarding our protocols for use of the emergency salbutamol inhalers on our website within the ‘Supporting Pupils with Medical Conditions’ policy.</w:t>
      </w:r>
    </w:p>
    <w:p w14:paraId="297C15E1" w14:textId="5FB01EA5" w:rsidR="00E843ED" w:rsidRDefault="00927238" w:rsidP="0099379D">
      <w:pPr>
        <w:jc w:val="both"/>
        <w:rPr>
          <w:rStyle w:val="BookTitle"/>
          <w:b w:val="0"/>
          <w:bCs w:val="0"/>
          <w:i w:val="0"/>
          <w:iCs w:val="0"/>
          <w:spacing w:val="0"/>
        </w:rPr>
      </w:pPr>
      <w:r>
        <w:rPr>
          <w:rStyle w:val="BookTitle"/>
          <w:b w:val="0"/>
          <w:bCs w:val="0"/>
          <w:i w:val="0"/>
          <w:iCs w:val="0"/>
          <w:spacing w:val="0"/>
        </w:rPr>
        <w:t xml:space="preserve">If you are happy to provide consent for your child to receive salbutamol from an emergency inhaler, please complete the attached </w:t>
      </w:r>
      <w:r w:rsidR="003A1F96">
        <w:rPr>
          <w:rStyle w:val="BookTitle"/>
          <w:b w:val="0"/>
          <w:bCs w:val="0"/>
          <w:i w:val="0"/>
          <w:iCs w:val="0"/>
          <w:spacing w:val="0"/>
        </w:rPr>
        <w:t xml:space="preserve">Word </w:t>
      </w:r>
      <w:r>
        <w:rPr>
          <w:rStyle w:val="BookTitle"/>
          <w:b w:val="0"/>
          <w:bCs w:val="0"/>
          <w:i w:val="0"/>
          <w:iCs w:val="0"/>
          <w:spacing w:val="0"/>
        </w:rPr>
        <w:t xml:space="preserve">consent form and return this to </w:t>
      </w:r>
      <w:hyperlink r:id="rId8" w:history="1">
        <w:r w:rsidR="003A1F96" w:rsidRPr="009D1A65">
          <w:rPr>
            <w:rStyle w:val="Hyperlink"/>
          </w:rPr>
          <w:t>info@guiseleyschool.org.uk</w:t>
        </w:r>
      </w:hyperlink>
      <w:r w:rsidR="003A1F96">
        <w:rPr>
          <w:rStyle w:val="BookTitle"/>
          <w:b w:val="0"/>
          <w:bCs w:val="0"/>
          <w:i w:val="0"/>
          <w:iCs w:val="0"/>
          <w:spacing w:val="0"/>
        </w:rPr>
        <w:t>. Alternatively, a paper copy can be given to the Reception team.</w:t>
      </w:r>
    </w:p>
    <w:p w14:paraId="18601A3A" w14:textId="77777777" w:rsidR="00E843ED" w:rsidRDefault="00927238" w:rsidP="0099379D">
      <w:pPr>
        <w:jc w:val="both"/>
        <w:rPr>
          <w:rStyle w:val="BookTitle"/>
          <w:b w:val="0"/>
          <w:bCs w:val="0"/>
          <w:i w:val="0"/>
          <w:iCs w:val="0"/>
          <w:spacing w:val="0"/>
          <w:sz w:val="8"/>
          <w:szCs w:val="8"/>
        </w:rPr>
      </w:pPr>
      <w:r>
        <w:rPr>
          <w:rStyle w:val="BookTitle"/>
          <w:b w:val="0"/>
          <w:bCs w:val="0"/>
          <w:i w:val="0"/>
          <w:iCs w:val="0"/>
          <w:spacing w:val="0"/>
        </w:rPr>
        <w:t>Yours sincerely</w:t>
      </w:r>
    </w:p>
    <w:p w14:paraId="39DAF378" w14:textId="77777777" w:rsidR="00E843ED" w:rsidRDefault="00E843ED" w:rsidP="0099379D">
      <w:pPr>
        <w:jc w:val="both"/>
        <w:rPr>
          <w:rStyle w:val="BookTitle"/>
          <w:b w:val="0"/>
          <w:bCs w:val="0"/>
          <w:i w:val="0"/>
          <w:iCs w:val="0"/>
          <w:spacing w:val="0"/>
          <w:sz w:val="8"/>
          <w:szCs w:val="8"/>
        </w:rPr>
      </w:pPr>
    </w:p>
    <w:p w14:paraId="1FBB189D" w14:textId="77777777" w:rsidR="00E843ED" w:rsidRDefault="00927238" w:rsidP="0099379D">
      <w:pPr>
        <w:jc w:val="both"/>
        <w:rPr>
          <w:rStyle w:val="BookTitle"/>
          <w:b w:val="0"/>
          <w:bCs w:val="0"/>
          <w:i w:val="0"/>
          <w:iCs w:val="0"/>
          <w:spacing w:val="0"/>
        </w:rPr>
      </w:pPr>
      <w:r>
        <w:rPr>
          <w:rFonts w:cstheme="minorHAnsi"/>
          <w:noProof/>
          <w:lang w:eastAsia="en-GB"/>
        </w:rPr>
        <w:drawing>
          <wp:inline distT="0" distB="0" distL="0" distR="0" wp14:anchorId="7A84DAE0" wp14:editId="55CDB125">
            <wp:extent cx="1618868" cy="461778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gnatur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077" cy="46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C0697" w14:textId="77777777" w:rsidR="00E843ED" w:rsidRDefault="00927238" w:rsidP="0099379D">
      <w:pPr>
        <w:rPr>
          <w:rStyle w:val="BookTitle"/>
          <w:b w:val="0"/>
          <w:bCs w:val="0"/>
          <w:i w:val="0"/>
          <w:iCs w:val="0"/>
          <w:spacing w:val="0"/>
        </w:rPr>
      </w:pPr>
      <w:r>
        <w:rPr>
          <w:rStyle w:val="BookTitle"/>
          <w:b w:val="0"/>
          <w:bCs w:val="0"/>
          <w:i w:val="0"/>
          <w:iCs w:val="0"/>
          <w:spacing w:val="0"/>
        </w:rPr>
        <w:t>Paul Carney</w:t>
      </w:r>
      <w:r>
        <w:rPr>
          <w:rStyle w:val="BookTitle"/>
          <w:b w:val="0"/>
          <w:bCs w:val="0"/>
          <w:i w:val="0"/>
          <w:iCs w:val="0"/>
          <w:spacing w:val="0"/>
        </w:rPr>
        <w:br/>
        <w:t>Deputy Headteacher</w:t>
      </w:r>
    </w:p>
    <w:p w14:paraId="4D85BA9A" w14:textId="77777777" w:rsidR="00E843ED" w:rsidRDefault="00E843ED" w:rsidP="0099379D">
      <w:pPr>
        <w:jc w:val="both"/>
        <w:rPr>
          <w:rStyle w:val="BookTitle"/>
          <w:b w:val="0"/>
          <w:bCs w:val="0"/>
          <w:i w:val="0"/>
          <w:iCs w:val="0"/>
          <w:spacing w:val="0"/>
        </w:rPr>
      </w:pPr>
    </w:p>
    <w:p w14:paraId="1E54876E" w14:textId="77777777" w:rsidR="00E843ED" w:rsidRDefault="00E843ED" w:rsidP="0099379D">
      <w:pPr>
        <w:jc w:val="both"/>
        <w:rPr>
          <w:rStyle w:val="BookTitle"/>
          <w:b w:val="0"/>
          <w:bCs w:val="0"/>
          <w:i w:val="0"/>
          <w:iCs w:val="0"/>
          <w:spacing w:val="0"/>
        </w:rPr>
      </w:pPr>
    </w:p>
    <w:p w14:paraId="2BDC4680" w14:textId="77777777" w:rsidR="00E843ED" w:rsidRDefault="00E843ED" w:rsidP="0099379D">
      <w:pPr>
        <w:jc w:val="both"/>
        <w:rPr>
          <w:rStyle w:val="BookTitle"/>
          <w:b w:val="0"/>
          <w:bCs w:val="0"/>
          <w:i w:val="0"/>
          <w:iCs w:val="0"/>
          <w:spacing w:val="0"/>
        </w:rPr>
      </w:pPr>
    </w:p>
    <w:p w14:paraId="3C89778A" w14:textId="77777777" w:rsidR="00E843ED" w:rsidRDefault="00E843ED" w:rsidP="0099379D">
      <w:pPr>
        <w:jc w:val="both"/>
        <w:rPr>
          <w:rStyle w:val="BookTitle"/>
          <w:b w:val="0"/>
          <w:bCs w:val="0"/>
          <w:i w:val="0"/>
          <w:iCs w:val="0"/>
          <w:spacing w:val="0"/>
        </w:rPr>
      </w:pPr>
    </w:p>
    <w:p w14:paraId="00BBB736" w14:textId="77777777" w:rsidR="00E843ED" w:rsidRDefault="00E843ED" w:rsidP="0099379D">
      <w:pPr>
        <w:jc w:val="both"/>
        <w:rPr>
          <w:rStyle w:val="BookTitle"/>
          <w:b w:val="0"/>
          <w:bCs w:val="0"/>
          <w:i w:val="0"/>
          <w:iCs w:val="0"/>
          <w:spacing w:val="0"/>
        </w:rPr>
      </w:pPr>
    </w:p>
    <w:p w14:paraId="3C70506F" w14:textId="77777777" w:rsidR="00E843ED" w:rsidRDefault="00E843ED" w:rsidP="0099379D">
      <w:pPr>
        <w:jc w:val="both"/>
        <w:rPr>
          <w:rStyle w:val="BookTitle"/>
          <w:b w:val="0"/>
          <w:bCs w:val="0"/>
          <w:i w:val="0"/>
          <w:iCs w:val="0"/>
          <w:spacing w:val="0"/>
        </w:rPr>
      </w:pPr>
    </w:p>
    <w:p w14:paraId="3BCA868C" w14:textId="77777777" w:rsidR="00E843ED" w:rsidRDefault="00E843ED" w:rsidP="0099379D">
      <w:pPr>
        <w:jc w:val="both"/>
        <w:rPr>
          <w:rStyle w:val="BookTitle"/>
          <w:b w:val="0"/>
          <w:bCs w:val="0"/>
          <w:i w:val="0"/>
          <w:iCs w:val="0"/>
          <w:spacing w:val="0"/>
        </w:rPr>
      </w:pPr>
    </w:p>
    <w:p w14:paraId="63986E17" w14:textId="77777777" w:rsidR="00E843ED" w:rsidRDefault="00E843ED" w:rsidP="0099379D">
      <w:pPr>
        <w:jc w:val="both"/>
        <w:rPr>
          <w:rStyle w:val="BookTitle"/>
          <w:b w:val="0"/>
          <w:bCs w:val="0"/>
          <w:i w:val="0"/>
          <w:iCs w:val="0"/>
          <w:spacing w:val="0"/>
        </w:rPr>
      </w:pPr>
    </w:p>
    <w:p w14:paraId="69C46243" w14:textId="77777777" w:rsidR="00E843ED" w:rsidRDefault="00E843ED" w:rsidP="0099379D">
      <w:pPr>
        <w:ind w:left="1440" w:firstLine="720"/>
        <w:jc w:val="both"/>
        <w:rPr>
          <w:rStyle w:val="BookTitle"/>
          <w:b w:val="0"/>
          <w:bCs w:val="0"/>
          <w:i w:val="0"/>
          <w:iCs w:val="0"/>
          <w:spacing w:val="0"/>
        </w:rPr>
      </w:pPr>
    </w:p>
    <w:p w14:paraId="2DFA927C" w14:textId="78CFB09D" w:rsidR="003A1F96" w:rsidRDefault="003A1F96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601636FB" w14:textId="77777777" w:rsidR="003A1F96" w:rsidRPr="003A1F96" w:rsidRDefault="003A1F96" w:rsidP="003A1F96">
      <w:pPr>
        <w:spacing w:line="259" w:lineRule="auto"/>
      </w:pPr>
    </w:p>
    <w:p w14:paraId="4F482F06" w14:textId="77777777" w:rsidR="003A1F96" w:rsidRPr="003A1F96" w:rsidRDefault="003A1F96" w:rsidP="003A1F96">
      <w:pPr>
        <w:spacing w:line="259" w:lineRule="auto"/>
      </w:pPr>
    </w:p>
    <w:p w14:paraId="1F40CBFA" w14:textId="77777777" w:rsidR="003A1F96" w:rsidRPr="003A1F96" w:rsidRDefault="003A1F96" w:rsidP="003A1F96">
      <w:pPr>
        <w:spacing w:line="259" w:lineRule="auto"/>
      </w:pPr>
    </w:p>
    <w:p w14:paraId="50962537" w14:textId="77777777" w:rsidR="003A1F96" w:rsidRPr="003A1F96" w:rsidRDefault="003A1F96" w:rsidP="003A1F96">
      <w:pPr>
        <w:spacing w:line="259" w:lineRule="auto"/>
        <w:jc w:val="center"/>
        <w:rPr>
          <w:b/>
          <w:bCs/>
          <w:sz w:val="26"/>
          <w:szCs w:val="26"/>
        </w:rPr>
      </w:pPr>
      <w:r w:rsidRPr="003A1F96">
        <w:rPr>
          <w:b/>
          <w:bCs/>
          <w:sz w:val="26"/>
          <w:szCs w:val="26"/>
        </w:rPr>
        <w:t>CONSENT FORM: USE OF EMERGENCY SALBUTAMOL INHALER</w:t>
      </w:r>
    </w:p>
    <w:p w14:paraId="2B1E890C" w14:textId="77777777" w:rsidR="003A1F96" w:rsidRPr="003A1F96" w:rsidRDefault="003A1F96" w:rsidP="003A1F96">
      <w:pPr>
        <w:spacing w:line="259" w:lineRule="auto"/>
        <w:jc w:val="center"/>
        <w:rPr>
          <w:b/>
          <w:bCs/>
          <w:sz w:val="26"/>
          <w:szCs w:val="26"/>
        </w:rPr>
      </w:pPr>
    </w:p>
    <w:p w14:paraId="4D7C5193" w14:textId="77777777" w:rsidR="003A1F96" w:rsidRPr="003A1F96" w:rsidRDefault="003A1F96" w:rsidP="003A1F96">
      <w:pPr>
        <w:spacing w:line="259" w:lineRule="auto"/>
        <w:rPr>
          <w:b/>
          <w:bCs/>
          <w:sz w:val="26"/>
          <w:szCs w:val="26"/>
        </w:rPr>
      </w:pPr>
      <w:r w:rsidRPr="003A1F96">
        <w:rPr>
          <w:b/>
          <w:bCs/>
          <w:sz w:val="26"/>
          <w:szCs w:val="26"/>
        </w:rPr>
        <w:t>Child showing symptoms of an asthma attack:</w:t>
      </w:r>
    </w:p>
    <w:p w14:paraId="3552416E" w14:textId="77777777" w:rsidR="003A1F96" w:rsidRPr="003A1F96" w:rsidRDefault="003A1F96" w:rsidP="003A1F96">
      <w:pPr>
        <w:numPr>
          <w:ilvl w:val="0"/>
          <w:numId w:val="1"/>
        </w:numPr>
        <w:spacing w:line="259" w:lineRule="auto"/>
        <w:contextualSpacing/>
        <w:rPr>
          <w:b/>
          <w:bCs/>
          <w:sz w:val="26"/>
          <w:szCs w:val="26"/>
        </w:rPr>
      </w:pPr>
      <w:r w:rsidRPr="003A1F96">
        <w:rPr>
          <w:b/>
          <w:bCs/>
          <w:sz w:val="26"/>
          <w:szCs w:val="26"/>
        </w:rPr>
        <w:t>I confirm that my child has been diagnosed with asthma and has been prescribed their own inhaler.</w:t>
      </w:r>
    </w:p>
    <w:p w14:paraId="2FA4E850" w14:textId="77777777" w:rsidR="003A1F96" w:rsidRPr="003A1F96" w:rsidRDefault="003A1F96" w:rsidP="003A1F96">
      <w:pPr>
        <w:numPr>
          <w:ilvl w:val="0"/>
          <w:numId w:val="1"/>
        </w:numPr>
        <w:spacing w:line="259" w:lineRule="auto"/>
        <w:contextualSpacing/>
        <w:rPr>
          <w:b/>
          <w:bCs/>
          <w:sz w:val="26"/>
          <w:szCs w:val="26"/>
        </w:rPr>
      </w:pPr>
      <w:r w:rsidRPr="003A1F96">
        <w:rPr>
          <w:b/>
          <w:bCs/>
          <w:sz w:val="26"/>
          <w:szCs w:val="26"/>
        </w:rPr>
        <w:t>My child has a working, labelled, in-date inhaler and will bring it to school every day.</w:t>
      </w:r>
    </w:p>
    <w:p w14:paraId="64710640" w14:textId="77777777" w:rsidR="003A1F96" w:rsidRPr="003A1F96" w:rsidRDefault="003A1F96" w:rsidP="003A1F96">
      <w:pPr>
        <w:numPr>
          <w:ilvl w:val="0"/>
          <w:numId w:val="1"/>
        </w:numPr>
        <w:spacing w:line="259" w:lineRule="auto"/>
        <w:contextualSpacing/>
        <w:rPr>
          <w:b/>
          <w:bCs/>
          <w:sz w:val="26"/>
          <w:szCs w:val="26"/>
        </w:rPr>
      </w:pPr>
      <w:r w:rsidRPr="003A1F96">
        <w:rPr>
          <w:b/>
          <w:bCs/>
          <w:sz w:val="26"/>
          <w:szCs w:val="26"/>
        </w:rPr>
        <w:t>In the event of my child displaying symptoms of asthma and for some reason their own inhaler is unavailable, I consent to their use of the school inhaler.</w:t>
      </w:r>
    </w:p>
    <w:p w14:paraId="5F09A023" w14:textId="77777777" w:rsidR="003A1F96" w:rsidRPr="003A1F96" w:rsidRDefault="003A1F96" w:rsidP="003A1F96">
      <w:pPr>
        <w:spacing w:line="259" w:lineRule="auto"/>
        <w:ind w:left="720"/>
        <w:contextualSpacing/>
        <w:rPr>
          <w:b/>
          <w:bCs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52"/>
        <w:gridCol w:w="6464"/>
      </w:tblGrid>
      <w:tr w:rsidR="003A1F96" w:rsidRPr="003A1F96" w14:paraId="095D38A5" w14:textId="77777777" w:rsidTr="0074452C">
        <w:tc>
          <w:tcPr>
            <w:tcW w:w="2552" w:type="dxa"/>
          </w:tcPr>
          <w:p w14:paraId="0F514538" w14:textId="77777777" w:rsidR="003A1F96" w:rsidRPr="003A1F96" w:rsidRDefault="003A1F96" w:rsidP="003A1F96">
            <w:pPr>
              <w:spacing w:after="0" w:line="240" w:lineRule="auto"/>
              <w:rPr>
                <w:sz w:val="26"/>
                <w:szCs w:val="26"/>
              </w:rPr>
            </w:pPr>
            <w:r w:rsidRPr="003A1F96">
              <w:rPr>
                <w:sz w:val="26"/>
                <w:szCs w:val="26"/>
              </w:rPr>
              <w:t>Child’s Name</w:t>
            </w:r>
          </w:p>
          <w:p w14:paraId="3BD93B67" w14:textId="77777777" w:rsidR="003A1F96" w:rsidRPr="003A1F96" w:rsidRDefault="003A1F96" w:rsidP="003A1F96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6464" w:type="dxa"/>
          </w:tcPr>
          <w:p w14:paraId="17C8B1E4" w14:textId="77777777" w:rsidR="003A1F96" w:rsidRPr="003A1F96" w:rsidRDefault="003A1F96" w:rsidP="003A1F96">
            <w:pPr>
              <w:spacing w:after="0" w:line="240" w:lineRule="auto"/>
              <w:rPr>
                <w:b/>
                <w:bCs/>
                <w:sz w:val="26"/>
                <w:szCs w:val="26"/>
              </w:rPr>
            </w:pPr>
          </w:p>
        </w:tc>
      </w:tr>
      <w:tr w:rsidR="003A1F96" w:rsidRPr="003A1F96" w14:paraId="3E66CB36" w14:textId="77777777" w:rsidTr="0074452C">
        <w:tc>
          <w:tcPr>
            <w:tcW w:w="2552" w:type="dxa"/>
          </w:tcPr>
          <w:p w14:paraId="5852C9FD" w14:textId="77777777" w:rsidR="003A1F96" w:rsidRPr="003A1F96" w:rsidRDefault="003A1F96" w:rsidP="003A1F96">
            <w:pPr>
              <w:spacing w:after="0" w:line="240" w:lineRule="auto"/>
              <w:rPr>
                <w:sz w:val="26"/>
                <w:szCs w:val="26"/>
              </w:rPr>
            </w:pPr>
            <w:r w:rsidRPr="003A1F96">
              <w:rPr>
                <w:sz w:val="26"/>
                <w:szCs w:val="26"/>
              </w:rPr>
              <w:t>Parent/carer Name</w:t>
            </w:r>
          </w:p>
          <w:p w14:paraId="7B1BC3A7" w14:textId="77777777" w:rsidR="003A1F96" w:rsidRPr="003A1F96" w:rsidRDefault="003A1F96" w:rsidP="003A1F96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6464" w:type="dxa"/>
          </w:tcPr>
          <w:p w14:paraId="732DC837" w14:textId="77777777" w:rsidR="003A1F96" w:rsidRPr="003A1F96" w:rsidRDefault="003A1F96" w:rsidP="003A1F96">
            <w:pPr>
              <w:spacing w:after="0" w:line="240" w:lineRule="auto"/>
              <w:rPr>
                <w:b/>
                <w:bCs/>
                <w:sz w:val="26"/>
                <w:szCs w:val="26"/>
              </w:rPr>
            </w:pPr>
          </w:p>
        </w:tc>
      </w:tr>
      <w:tr w:rsidR="003A1F96" w:rsidRPr="003A1F96" w14:paraId="4D6E5391" w14:textId="77777777" w:rsidTr="0074452C">
        <w:tc>
          <w:tcPr>
            <w:tcW w:w="2552" w:type="dxa"/>
          </w:tcPr>
          <w:p w14:paraId="088E9962" w14:textId="77777777" w:rsidR="003A1F96" w:rsidRPr="003A1F96" w:rsidRDefault="003A1F96" w:rsidP="003A1F96">
            <w:pPr>
              <w:spacing w:after="0" w:line="240" w:lineRule="auto"/>
              <w:rPr>
                <w:sz w:val="26"/>
                <w:szCs w:val="26"/>
              </w:rPr>
            </w:pPr>
            <w:r w:rsidRPr="003A1F96">
              <w:rPr>
                <w:sz w:val="26"/>
                <w:szCs w:val="26"/>
              </w:rPr>
              <w:t>Address</w:t>
            </w:r>
          </w:p>
          <w:p w14:paraId="619EF202" w14:textId="77777777" w:rsidR="003A1F96" w:rsidRPr="003A1F96" w:rsidRDefault="003A1F96" w:rsidP="003A1F96">
            <w:pPr>
              <w:spacing w:after="0" w:line="240" w:lineRule="auto"/>
              <w:rPr>
                <w:sz w:val="26"/>
                <w:szCs w:val="26"/>
              </w:rPr>
            </w:pPr>
          </w:p>
          <w:p w14:paraId="29B7136A" w14:textId="77777777" w:rsidR="003A1F96" w:rsidRPr="003A1F96" w:rsidRDefault="003A1F96" w:rsidP="003A1F96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6464" w:type="dxa"/>
          </w:tcPr>
          <w:p w14:paraId="6F70976E" w14:textId="77777777" w:rsidR="003A1F96" w:rsidRPr="003A1F96" w:rsidRDefault="003A1F96" w:rsidP="003A1F96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</w:tr>
      <w:tr w:rsidR="003A1F96" w:rsidRPr="003A1F96" w14:paraId="6BDF4C7A" w14:textId="77777777" w:rsidTr="0074452C">
        <w:tc>
          <w:tcPr>
            <w:tcW w:w="2552" w:type="dxa"/>
          </w:tcPr>
          <w:p w14:paraId="1C88BE37" w14:textId="77777777" w:rsidR="003A1F96" w:rsidRPr="003A1F96" w:rsidRDefault="003A1F96" w:rsidP="003A1F96">
            <w:pPr>
              <w:spacing w:after="0" w:line="240" w:lineRule="auto"/>
              <w:rPr>
                <w:sz w:val="26"/>
                <w:szCs w:val="26"/>
              </w:rPr>
            </w:pPr>
            <w:r w:rsidRPr="003A1F96">
              <w:rPr>
                <w:sz w:val="26"/>
                <w:szCs w:val="26"/>
              </w:rPr>
              <w:t>Telephone</w:t>
            </w:r>
          </w:p>
          <w:p w14:paraId="44F603F8" w14:textId="77777777" w:rsidR="003A1F96" w:rsidRPr="003A1F96" w:rsidRDefault="003A1F96" w:rsidP="003A1F96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6464" w:type="dxa"/>
          </w:tcPr>
          <w:p w14:paraId="2D031F94" w14:textId="77777777" w:rsidR="003A1F96" w:rsidRPr="003A1F96" w:rsidRDefault="003A1F96" w:rsidP="003A1F96">
            <w:pPr>
              <w:spacing w:after="0" w:line="240" w:lineRule="auto"/>
              <w:rPr>
                <w:b/>
                <w:bCs/>
                <w:sz w:val="26"/>
                <w:szCs w:val="26"/>
              </w:rPr>
            </w:pPr>
          </w:p>
        </w:tc>
      </w:tr>
      <w:tr w:rsidR="003A1F96" w:rsidRPr="003A1F96" w14:paraId="4582E63A" w14:textId="77777777" w:rsidTr="0074452C">
        <w:tc>
          <w:tcPr>
            <w:tcW w:w="2552" w:type="dxa"/>
          </w:tcPr>
          <w:p w14:paraId="7085CABF" w14:textId="77777777" w:rsidR="003A1F96" w:rsidRPr="003A1F96" w:rsidRDefault="003A1F96" w:rsidP="003A1F96">
            <w:pPr>
              <w:spacing w:after="0" w:line="240" w:lineRule="auto"/>
              <w:rPr>
                <w:sz w:val="26"/>
                <w:szCs w:val="26"/>
              </w:rPr>
            </w:pPr>
            <w:r w:rsidRPr="003A1F96">
              <w:rPr>
                <w:sz w:val="26"/>
                <w:szCs w:val="26"/>
              </w:rPr>
              <w:t>Email</w:t>
            </w:r>
          </w:p>
          <w:p w14:paraId="57BFE6EA" w14:textId="77777777" w:rsidR="003A1F96" w:rsidRPr="003A1F96" w:rsidRDefault="003A1F96" w:rsidP="003A1F96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6464" w:type="dxa"/>
          </w:tcPr>
          <w:p w14:paraId="780A7DA4" w14:textId="77777777" w:rsidR="003A1F96" w:rsidRPr="003A1F96" w:rsidRDefault="003A1F96" w:rsidP="003A1F96">
            <w:pPr>
              <w:spacing w:after="0" w:line="240" w:lineRule="auto"/>
              <w:rPr>
                <w:b/>
                <w:bCs/>
                <w:sz w:val="26"/>
                <w:szCs w:val="26"/>
              </w:rPr>
            </w:pPr>
          </w:p>
        </w:tc>
      </w:tr>
      <w:tr w:rsidR="003A1F96" w:rsidRPr="003A1F96" w14:paraId="0C748C65" w14:textId="77777777" w:rsidTr="0074452C">
        <w:tc>
          <w:tcPr>
            <w:tcW w:w="2552" w:type="dxa"/>
          </w:tcPr>
          <w:p w14:paraId="49C71D68" w14:textId="77777777" w:rsidR="003A1F96" w:rsidRPr="003A1F96" w:rsidRDefault="003A1F96" w:rsidP="003A1F96">
            <w:pPr>
              <w:spacing w:after="0" w:line="240" w:lineRule="auto"/>
              <w:rPr>
                <w:sz w:val="26"/>
                <w:szCs w:val="26"/>
              </w:rPr>
            </w:pPr>
            <w:r w:rsidRPr="003A1F96">
              <w:rPr>
                <w:sz w:val="26"/>
                <w:szCs w:val="26"/>
              </w:rPr>
              <w:t>Signed</w:t>
            </w:r>
          </w:p>
          <w:p w14:paraId="76BFEC8E" w14:textId="77777777" w:rsidR="003A1F96" w:rsidRPr="003A1F96" w:rsidRDefault="003A1F96" w:rsidP="003A1F96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6464" w:type="dxa"/>
          </w:tcPr>
          <w:p w14:paraId="3BE2F241" w14:textId="77777777" w:rsidR="003A1F96" w:rsidRPr="003A1F96" w:rsidRDefault="003A1F96" w:rsidP="003A1F96">
            <w:pPr>
              <w:spacing w:after="0" w:line="240" w:lineRule="auto"/>
              <w:rPr>
                <w:b/>
                <w:bCs/>
                <w:sz w:val="26"/>
                <w:szCs w:val="26"/>
              </w:rPr>
            </w:pPr>
          </w:p>
        </w:tc>
      </w:tr>
      <w:tr w:rsidR="003A1F96" w:rsidRPr="003A1F96" w14:paraId="3BC55E25" w14:textId="77777777" w:rsidTr="0074452C">
        <w:tc>
          <w:tcPr>
            <w:tcW w:w="2552" w:type="dxa"/>
          </w:tcPr>
          <w:p w14:paraId="6E3ABDEE" w14:textId="77777777" w:rsidR="003A1F96" w:rsidRPr="003A1F96" w:rsidRDefault="003A1F96" w:rsidP="003A1F96">
            <w:pPr>
              <w:spacing w:after="0" w:line="240" w:lineRule="auto"/>
              <w:rPr>
                <w:sz w:val="26"/>
                <w:szCs w:val="26"/>
              </w:rPr>
            </w:pPr>
            <w:r w:rsidRPr="003A1F96">
              <w:rPr>
                <w:sz w:val="26"/>
                <w:szCs w:val="26"/>
              </w:rPr>
              <w:t>Date</w:t>
            </w:r>
          </w:p>
          <w:p w14:paraId="5E9538FD" w14:textId="77777777" w:rsidR="003A1F96" w:rsidRPr="003A1F96" w:rsidRDefault="003A1F96" w:rsidP="003A1F96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6464" w:type="dxa"/>
          </w:tcPr>
          <w:p w14:paraId="1DB8208C" w14:textId="77777777" w:rsidR="003A1F96" w:rsidRPr="003A1F96" w:rsidRDefault="003A1F96" w:rsidP="003A1F96">
            <w:pPr>
              <w:spacing w:after="0" w:line="240" w:lineRule="auto"/>
              <w:rPr>
                <w:b/>
                <w:bCs/>
                <w:sz w:val="26"/>
                <w:szCs w:val="26"/>
              </w:rPr>
            </w:pPr>
          </w:p>
        </w:tc>
      </w:tr>
    </w:tbl>
    <w:p w14:paraId="1DB98FA1" w14:textId="77777777" w:rsidR="003A1F96" w:rsidRPr="003A1F96" w:rsidRDefault="003A1F96" w:rsidP="003A1F96">
      <w:pPr>
        <w:spacing w:line="259" w:lineRule="auto"/>
        <w:rPr>
          <w:b/>
          <w:bCs/>
          <w:sz w:val="26"/>
          <w:szCs w:val="26"/>
        </w:rPr>
      </w:pPr>
    </w:p>
    <w:p w14:paraId="52B76122" w14:textId="77777777" w:rsidR="00E843ED" w:rsidRDefault="00E843ED" w:rsidP="0099379D">
      <w:pPr>
        <w:spacing w:after="0" w:line="240" w:lineRule="auto"/>
        <w:jc w:val="both"/>
        <w:rPr>
          <w:b/>
          <w:bCs/>
          <w:sz w:val="24"/>
          <w:szCs w:val="24"/>
        </w:rPr>
      </w:pPr>
    </w:p>
    <w:sectPr w:rsidR="00E843ED" w:rsidSect="0099379D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276" w:right="1134" w:bottom="1814" w:left="1134" w:header="294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183CC" w14:textId="77777777" w:rsidR="00AD12EA" w:rsidRDefault="00AD12EA">
      <w:r>
        <w:separator/>
      </w:r>
    </w:p>
  </w:endnote>
  <w:endnote w:type="continuationSeparator" w:id="0">
    <w:p w14:paraId="52FCB4A8" w14:textId="77777777" w:rsidR="00AD12EA" w:rsidRDefault="00AD12EA">
      <w:r>
        <w:continuationSeparator/>
      </w:r>
    </w:p>
  </w:endnote>
  <w:endnote w:type="continuationNotice" w:id="1">
    <w:p w14:paraId="21B14460" w14:textId="77777777" w:rsidR="00AD12EA" w:rsidRDefault="00AD12E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ade Gothic Next LT Pro">
    <w:altName w:val="Franklin Gothic Demi Cond"/>
    <w:panose1 w:val="00000000000000000000"/>
    <w:charset w:val="4D"/>
    <w:family w:val="swiss"/>
    <w:notTrueType/>
    <w:pitch w:val="variable"/>
    <w:sig w:usb0="00000001" w:usb1="5000205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F5FB2" w14:textId="77777777" w:rsidR="00E843ED" w:rsidRDefault="00E843ED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7392E" w14:textId="77777777" w:rsidR="00E843ED" w:rsidRDefault="00927238">
    <w:pPr>
      <w:pStyle w:val="Footer"/>
      <w:jc w:val="center"/>
      <w:rPr>
        <w:rFonts w:ascii="Trade Gothic Next LT Pro" w:hAnsi="Trade Gothic Next LT Pro"/>
        <w:color w:val="173340"/>
        <w:sz w:val="18"/>
        <w:szCs w:val="18"/>
      </w:rPr>
    </w:pPr>
    <w:r>
      <w:rPr>
        <w:rFonts w:ascii="Trade Gothic Next LT Pro" w:hAnsi="Trade Gothic Next LT Pro"/>
        <w:color w:val="173340"/>
        <w:sz w:val="18"/>
        <w:szCs w:val="18"/>
      </w:rPr>
      <w:t>Fieldhead Road, Guiseley, Leeds, LS20 8DT</w:t>
    </w:r>
    <w:r>
      <w:rPr>
        <w:rFonts w:ascii="Trade Gothic Next LT Pro" w:hAnsi="Trade Gothic Next LT Pro"/>
        <w:color w:val="173340"/>
        <w:sz w:val="18"/>
        <w:szCs w:val="18"/>
      </w:rPr>
      <w:tab/>
      <w:t xml:space="preserve">   01943 872315   guiseleyschool.org.uk   info@guiseleyschool.org.uk</w:t>
    </w:r>
  </w:p>
  <w:p w14:paraId="28496491" w14:textId="77777777" w:rsidR="00E843ED" w:rsidRDefault="00927238">
    <w:pPr>
      <w:pStyle w:val="Footer"/>
      <w:jc w:val="center"/>
      <w:rPr>
        <w:rFonts w:ascii="Trade Gothic Next LT Pro" w:hAnsi="Trade Gothic Next LT Pro"/>
        <w:color w:val="173340"/>
        <w:sz w:val="18"/>
        <w:szCs w:val="18"/>
      </w:rPr>
    </w:pPr>
    <w:r>
      <w:rPr>
        <w:rFonts w:ascii="Trade Gothic Next LT Pro" w:hAnsi="Trade Gothic Next LT Pro"/>
        <w:color w:val="173340"/>
        <w:sz w:val="18"/>
        <w:szCs w:val="18"/>
      </w:rPr>
      <w:t>Headteacher: Mr Paul Clayton</w:t>
    </w:r>
  </w:p>
  <w:p w14:paraId="22A3D3C3" w14:textId="77777777" w:rsidR="00E843ED" w:rsidRDefault="00927238">
    <w:pPr>
      <w:pStyle w:val="Footer"/>
      <w:jc w:val="center"/>
    </w:pPr>
    <w:r>
      <w:rPr>
        <w:noProof/>
        <w:lang w:eastAsia="en-GB"/>
      </w:rPr>
      <w:drawing>
        <wp:anchor distT="0" distB="0" distL="114300" distR="114300" simplePos="0" relativeHeight="251658243" behindDoc="0" locked="0" layoutInCell="1" allowOverlap="1" wp14:anchorId="68B10EC8" wp14:editId="6B90FFB9">
          <wp:simplePos x="0" y="0"/>
          <wp:positionH relativeFrom="column">
            <wp:posOffset>4270375</wp:posOffset>
          </wp:positionH>
          <wp:positionV relativeFrom="paragraph">
            <wp:posOffset>147955</wp:posOffset>
          </wp:positionV>
          <wp:extent cx="645160" cy="335280"/>
          <wp:effectExtent l="0" t="0" r="2540" b="0"/>
          <wp:wrapSquare wrapText="bothSides"/>
          <wp:docPr id="171" name="Picture 17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ed-Kite-Alliance-Teacher-Training-Logo-Red-Transparen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06" t="5544" r="4715" b="19152"/>
                  <a:stretch/>
                </pic:blipFill>
                <pic:spPr bwMode="auto">
                  <a:xfrm>
                    <a:off x="0" y="0"/>
                    <a:ext cx="645160" cy="3352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34AF39B8" wp14:editId="414615B2">
          <wp:simplePos x="0" y="0"/>
          <wp:positionH relativeFrom="column">
            <wp:posOffset>1320165</wp:posOffset>
          </wp:positionH>
          <wp:positionV relativeFrom="paragraph">
            <wp:posOffset>97155</wp:posOffset>
          </wp:positionV>
          <wp:extent cx="801370" cy="391160"/>
          <wp:effectExtent l="0" t="0" r="0" b="2540"/>
          <wp:wrapSquare wrapText="bothSides"/>
          <wp:docPr id="172" name="Picture 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ltp_logo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47" r="10307" b="10745"/>
                  <a:stretch/>
                </pic:blipFill>
                <pic:spPr bwMode="auto">
                  <a:xfrm>
                    <a:off x="0" y="0"/>
                    <a:ext cx="801370" cy="3911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1" behindDoc="0" locked="0" layoutInCell="1" allowOverlap="1" wp14:anchorId="38BB1CF0" wp14:editId="7D5203C4">
          <wp:simplePos x="0" y="0"/>
          <wp:positionH relativeFrom="page">
            <wp:posOffset>3159760</wp:posOffset>
          </wp:positionH>
          <wp:positionV relativeFrom="paragraph">
            <wp:posOffset>186690</wp:posOffset>
          </wp:positionV>
          <wp:extent cx="1232535" cy="299720"/>
          <wp:effectExtent l="0" t="0" r="0" b="5080"/>
          <wp:wrapSquare wrapText="bothSides"/>
          <wp:docPr id="173" name="Picture 17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m_Schl_Pltnm_CMYK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32" t="24811" r="13708" b="27089"/>
                  <a:stretch/>
                </pic:blipFill>
                <pic:spPr bwMode="auto">
                  <a:xfrm>
                    <a:off x="0" y="0"/>
                    <a:ext cx="1232535" cy="299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FA574" w14:textId="77777777" w:rsidR="00E843ED" w:rsidRDefault="00E843ED">
    <w:pPr>
      <w:pStyle w:val="Footer"/>
      <w:jc w:val="center"/>
    </w:pPr>
  </w:p>
  <w:p w14:paraId="477AFCCD" w14:textId="77777777" w:rsidR="00E843ED" w:rsidRDefault="00E843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E4DC1" w14:textId="77777777" w:rsidR="00AD12EA" w:rsidRDefault="00AD12EA">
      <w:r>
        <w:separator/>
      </w:r>
    </w:p>
  </w:footnote>
  <w:footnote w:type="continuationSeparator" w:id="0">
    <w:p w14:paraId="4441D635" w14:textId="77777777" w:rsidR="00AD12EA" w:rsidRDefault="00AD12EA">
      <w:r>
        <w:continuationSeparator/>
      </w:r>
    </w:p>
  </w:footnote>
  <w:footnote w:type="continuationNotice" w:id="1">
    <w:p w14:paraId="642472C0" w14:textId="77777777" w:rsidR="00AD12EA" w:rsidRDefault="00AD12E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743CDED1" w14:paraId="5B94550F" w14:textId="77777777" w:rsidTr="743CDED1">
      <w:trPr>
        <w:trHeight w:val="300"/>
      </w:trPr>
      <w:tc>
        <w:tcPr>
          <w:tcW w:w="3210" w:type="dxa"/>
        </w:tcPr>
        <w:p w14:paraId="6C10D4B1" w14:textId="5FFCF1C2" w:rsidR="743CDED1" w:rsidRDefault="743CDED1" w:rsidP="743CDED1">
          <w:pPr>
            <w:pStyle w:val="Header"/>
            <w:ind w:left="-115"/>
            <w:jc w:val="left"/>
          </w:pPr>
        </w:p>
      </w:tc>
      <w:tc>
        <w:tcPr>
          <w:tcW w:w="3210" w:type="dxa"/>
        </w:tcPr>
        <w:p w14:paraId="6ECB7ED6" w14:textId="41F31F94" w:rsidR="743CDED1" w:rsidRDefault="743CDED1" w:rsidP="743CDED1">
          <w:pPr>
            <w:pStyle w:val="Header"/>
            <w:jc w:val="center"/>
          </w:pPr>
        </w:p>
      </w:tc>
      <w:tc>
        <w:tcPr>
          <w:tcW w:w="3210" w:type="dxa"/>
        </w:tcPr>
        <w:p w14:paraId="255BC8C2" w14:textId="3AF52094" w:rsidR="743CDED1" w:rsidRDefault="743CDED1" w:rsidP="743CDED1">
          <w:pPr>
            <w:pStyle w:val="Header"/>
            <w:ind w:right="-115"/>
            <w:jc w:val="right"/>
          </w:pPr>
        </w:p>
      </w:tc>
    </w:tr>
  </w:tbl>
  <w:p w14:paraId="0F7FA411" w14:textId="05D38F46" w:rsidR="00C7012E" w:rsidRDefault="00076E7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91" behindDoc="1" locked="0" layoutInCell="1" allowOverlap="0" wp14:anchorId="77EA7ED4" wp14:editId="690A93B7">
          <wp:simplePos x="0" y="0"/>
          <wp:positionH relativeFrom="page">
            <wp:posOffset>2788920</wp:posOffset>
          </wp:positionH>
          <wp:positionV relativeFrom="page">
            <wp:posOffset>636905</wp:posOffset>
          </wp:positionV>
          <wp:extent cx="1529715" cy="1054735"/>
          <wp:effectExtent l="0" t="3810" r="3175" b="0"/>
          <wp:wrapTight wrapText="bothSides">
            <wp:wrapPolygon edited="0">
              <wp:start x="21654" y="78"/>
              <wp:lineTo x="18785" y="78"/>
              <wp:lineTo x="15915" y="598"/>
              <wp:lineTo x="13046" y="2159"/>
              <wp:lineTo x="10177" y="4239"/>
              <wp:lineTo x="8025" y="4239"/>
              <wp:lineTo x="7308" y="5280"/>
              <wp:lineTo x="7308" y="5280"/>
              <wp:lineTo x="5514" y="78"/>
              <wp:lineTo x="4259" y="78"/>
              <wp:lineTo x="1569" y="3199"/>
              <wp:lineTo x="314" y="3199"/>
              <wp:lineTo x="314" y="18284"/>
              <wp:lineTo x="1569" y="17764"/>
              <wp:lineTo x="4259" y="20625"/>
              <wp:lineTo x="7308" y="21405"/>
              <wp:lineTo x="7308" y="17504"/>
              <wp:lineTo x="10177" y="16984"/>
              <wp:lineTo x="11791" y="19584"/>
              <wp:lineTo x="13046" y="19064"/>
              <wp:lineTo x="13046" y="21145"/>
              <wp:lineTo x="21654" y="21405"/>
              <wp:lineTo x="21654" y="78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S Crest final_text_27 Feb 1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529715" cy="1054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4359F" w14:textId="77777777" w:rsidR="00E843ED" w:rsidRDefault="0092723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0" wp14:anchorId="085F3A6D" wp14:editId="48510EC9">
          <wp:simplePos x="0" y="0"/>
          <wp:positionH relativeFrom="page">
            <wp:align>center</wp:align>
          </wp:positionH>
          <wp:positionV relativeFrom="page">
            <wp:posOffset>528955</wp:posOffset>
          </wp:positionV>
          <wp:extent cx="1530000" cy="1054800"/>
          <wp:effectExtent l="0" t="3810" r="3175" b="0"/>
          <wp:wrapTight wrapText="bothSides">
            <wp:wrapPolygon edited="0">
              <wp:start x="21654" y="78"/>
              <wp:lineTo x="18785" y="78"/>
              <wp:lineTo x="15915" y="598"/>
              <wp:lineTo x="13046" y="2159"/>
              <wp:lineTo x="10177" y="4239"/>
              <wp:lineTo x="8025" y="4239"/>
              <wp:lineTo x="7308" y="5280"/>
              <wp:lineTo x="7308" y="5280"/>
              <wp:lineTo x="5514" y="78"/>
              <wp:lineTo x="4259" y="78"/>
              <wp:lineTo x="1569" y="3199"/>
              <wp:lineTo x="314" y="3199"/>
              <wp:lineTo x="314" y="18284"/>
              <wp:lineTo x="1569" y="17764"/>
              <wp:lineTo x="4259" y="20625"/>
              <wp:lineTo x="7308" y="21405"/>
              <wp:lineTo x="7308" y="17504"/>
              <wp:lineTo x="10177" y="16984"/>
              <wp:lineTo x="11791" y="19584"/>
              <wp:lineTo x="13046" y="19064"/>
              <wp:lineTo x="13046" y="21145"/>
              <wp:lineTo x="21654" y="21405"/>
              <wp:lineTo x="21654" y="78"/>
            </wp:wrapPolygon>
          </wp:wrapTight>
          <wp:docPr id="170" name="Picture 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S Crest final_text_27 Feb 1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530000" cy="105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49FCAF" w14:textId="77777777" w:rsidR="00E843ED" w:rsidRDefault="00E843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FD4AD7"/>
    <w:multiLevelType w:val="hybridMultilevel"/>
    <w:tmpl w:val="96666E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33060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43ED"/>
    <w:rsid w:val="00076E7D"/>
    <w:rsid w:val="003A1F96"/>
    <w:rsid w:val="008A1860"/>
    <w:rsid w:val="00927238"/>
    <w:rsid w:val="0099379D"/>
    <w:rsid w:val="00AD12EA"/>
    <w:rsid w:val="00C7012E"/>
    <w:rsid w:val="00E843ED"/>
    <w:rsid w:val="00FA580B"/>
    <w:rsid w:val="743CD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FC9C87"/>
  <w15:chartTrackingRefBased/>
  <w15:docId w15:val="{B4821659-1A1A-453A-B129-0A5F96C2D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120" w:after="60" w:line="240" w:lineRule="auto"/>
      <w:jc w:val="both"/>
      <w:outlineLvl w:val="0"/>
    </w:pPr>
    <w:rPr>
      <w:rFonts w:ascii="Calibri" w:eastAsiaTheme="majorEastAsia" w:hAnsi="Calibri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60" w:line="240" w:lineRule="auto"/>
      <w:jc w:val="both"/>
      <w:outlineLvl w:val="1"/>
    </w:pPr>
    <w:rPr>
      <w:rFonts w:eastAsiaTheme="majorEastAsia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60" w:after="40" w:line="240" w:lineRule="auto"/>
      <w:jc w:val="both"/>
      <w:outlineLvl w:val="2"/>
    </w:pPr>
    <w:rPr>
      <w:rFonts w:eastAsiaTheme="majorEastAsia" w:cstheme="majorBidi"/>
      <w:b/>
      <w:i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60" w:after="40" w:line="240" w:lineRule="auto"/>
      <w:jc w:val="both"/>
      <w:outlineLvl w:val="3"/>
    </w:pPr>
    <w:rPr>
      <w:rFonts w:asciiTheme="majorHAnsi" w:eastAsiaTheme="majorEastAsia" w:hAnsiTheme="majorHAnsi" w:cstheme="majorBidi"/>
      <w:b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40" w:after="0" w:line="240" w:lineRule="auto"/>
      <w:jc w:val="both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  <w:jc w:val="both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  <w:jc w:val="both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both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Calibri" w:eastAsiaTheme="majorEastAsia" w:hAnsi="Calibri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eastAsiaTheme="majorEastAsia" w:cstheme="majorBidi"/>
      <w:b/>
      <w:szCs w:val="26"/>
    </w:rPr>
  </w:style>
  <w:style w:type="paragraph" w:styleId="Title">
    <w:name w:val="Title"/>
    <w:basedOn w:val="Normal"/>
    <w:next w:val="Normal"/>
    <w:link w:val="TitleChar"/>
    <w:autoRedefine/>
    <w:uiPriority w:val="10"/>
    <w:qFormat/>
    <w:pPr>
      <w:spacing w:after="0" w:line="240" w:lineRule="auto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pPr>
      <w:numPr>
        <w:ilvl w:val="1"/>
      </w:numPr>
      <w:spacing w:line="240" w:lineRule="auto"/>
      <w:jc w:val="both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auto"/>
    </w:rPr>
  </w:style>
  <w:style w:type="character" w:styleId="Emphasis">
    <w:name w:val="Emphasis"/>
    <w:basedOn w:val="DefaultParagraphFont"/>
    <w:uiPriority w:val="20"/>
    <w:qFormat/>
    <w:rPr>
      <w:i/>
      <w:iCs/>
      <w:color w:val="auto"/>
    </w:rPr>
  </w:style>
  <w:style w:type="character" w:styleId="Strong">
    <w:name w:val="Strong"/>
    <w:basedOn w:val="DefaultParagraphFont"/>
    <w:uiPriority w:val="22"/>
    <w:qFormat/>
    <w:rPr>
      <w:b/>
      <w:bCs/>
      <w:color w:val="auto"/>
    </w:rPr>
  </w:style>
  <w:style w:type="paragraph" w:styleId="Quote">
    <w:name w:val="Quote"/>
    <w:basedOn w:val="Normal"/>
    <w:next w:val="Normal"/>
    <w:link w:val="QuoteChar"/>
    <w:autoRedefine/>
    <w:uiPriority w:val="29"/>
    <w:qFormat/>
    <w:pPr>
      <w:spacing w:before="200" w:line="240" w:lineRule="auto"/>
      <w:ind w:left="864" w:right="864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b/>
      <w:i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iCs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 w:line="240" w:lineRule="auto"/>
      <w:ind w:left="864" w:right="864"/>
      <w:jc w:val="center"/>
    </w:pPr>
    <w:rPr>
      <w:i/>
      <w:iCs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color w:val="auto"/>
      <w:spacing w:val="5"/>
    </w:rPr>
  </w:style>
  <w:style w:type="paragraph" w:styleId="ListParagraph">
    <w:name w:val="List Paragraph"/>
    <w:basedOn w:val="Normal"/>
    <w:autoRedefine/>
    <w:uiPriority w:val="34"/>
    <w:qFormat/>
    <w:pPr>
      <w:spacing w:after="0" w:line="240" w:lineRule="auto"/>
      <w:ind w:left="720"/>
      <w:contextualSpacing/>
      <w:jc w:val="both"/>
    </w:pPr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after="0" w:line="240" w:lineRule="auto"/>
      <w:jc w:val="both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3A1F9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3A1F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0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guiseleyschool.org.uk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ereta01\Desktop\GS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CE1F91A-EBF9-4D6A-9F67-814199F27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GS Letterhead</Template>
  <TotalTime>5</TotalTime>
  <Pages>2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J Smith</cp:lastModifiedBy>
  <cp:revision>5</cp:revision>
  <cp:lastPrinted>2022-11-01T09:28:00Z</cp:lastPrinted>
  <dcterms:created xsi:type="dcterms:W3CDTF">2023-01-26T10:02:00Z</dcterms:created>
  <dcterms:modified xsi:type="dcterms:W3CDTF">2023-01-26T10:12:00Z</dcterms:modified>
</cp:coreProperties>
</file>